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before="0" w:after="0" w:line="560" w:lineRule="exact"/>
        <w:ind w:right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附件二：</w:t>
      </w:r>
    </w:p>
    <w:p>
      <w:pPr>
        <w:wordWrap/>
        <w:adjustRightInd/>
        <w:snapToGrid/>
        <w:spacing w:before="0" w:after="0" w:line="560" w:lineRule="exact"/>
        <w:ind w:left="2405" w:leftChars="304" w:right="0" w:hanging="1767" w:hangingChars="400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kern w:val="0"/>
          <w:sz w:val="44"/>
          <w:szCs w:val="44"/>
        </w:rPr>
        <w:t>文水县医疗集团校园招聘报名登记表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bookmarkEnd w:id="0"/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755"/>
        <w:gridCol w:w="1620"/>
        <w:gridCol w:w="1956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报名单位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报考岗位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考生身份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175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是否为全</w:t>
            </w:r>
          </w:p>
          <w:p>
            <w:pPr>
              <w:spacing w:line="400" w:lineRule="exact"/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日制学历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拟毕业时间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普通话等级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资格证书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个人简历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家庭情况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初面试人员签字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657EA"/>
    <w:rsid w:val="324657E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2018-05-15T09:10:00Z</dcterms:created>
  <dc:creator>Administrator</dc:creator>
  <cp:lastModifiedBy>Administrator</cp:lastModifiedBy>
  <dcterms:modified xsi:type="dcterms:W3CDTF">2018-05-15T09:11:16Z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